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4626" w14:textId="77777777" w:rsidR="0026651D" w:rsidRPr="00A8217A" w:rsidRDefault="00373B2F" w:rsidP="00373B2F">
      <w:pPr>
        <w:ind w:firstLine="720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A8217A">
        <w:rPr>
          <w:rFonts w:ascii="Arial" w:hAnsi="Arial" w:cs="Arial"/>
          <w:b/>
          <w:sz w:val="19"/>
          <w:szCs w:val="19"/>
          <w:u w:val="single"/>
        </w:rPr>
        <w:t>CHILD CONCERN FORM</w:t>
      </w:r>
    </w:p>
    <w:p w14:paraId="0F671538" w14:textId="77777777" w:rsidR="0026651D" w:rsidRDefault="0026651D" w:rsidP="00373B2F">
      <w:pPr>
        <w:jc w:val="center"/>
        <w:rPr>
          <w:rFonts w:ascii="Arial" w:hAnsi="Arial" w:cs="Arial"/>
          <w:sz w:val="19"/>
          <w:szCs w:val="19"/>
        </w:rPr>
      </w:pPr>
    </w:p>
    <w:p w14:paraId="00A5D107" w14:textId="77777777" w:rsidR="007351F7" w:rsidRPr="004450B9" w:rsidRDefault="007351F7" w:rsidP="00373B2F">
      <w:pPr>
        <w:jc w:val="center"/>
        <w:rPr>
          <w:rFonts w:ascii="Arial" w:hAnsi="Arial" w:cs="Arial"/>
          <w:sz w:val="19"/>
          <w:szCs w:val="19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2268"/>
      </w:tblGrid>
      <w:tr w:rsidR="0026651D" w:rsidRPr="004450B9" w14:paraId="282D24BC" w14:textId="77777777" w:rsidTr="00373B2F">
        <w:trPr>
          <w:cantSplit/>
          <w:trHeight w:val="282"/>
        </w:trPr>
        <w:tc>
          <w:tcPr>
            <w:tcW w:w="8613" w:type="dxa"/>
            <w:vMerge w:val="restart"/>
            <w:shd w:val="clear" w:color="auto" w:fill="D9D9D9"/>
            <w:vAlign w:val="center"/>
          </w:tcPr>
          <w:p w14:paraId="74509830" w14:textId="77777777" w:rsidR="0026651D" w:rsidRPr="004450B9" w:rsidRDefault="0026651D">
            <w:pPr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Is this a child you are concerned may be AT RISK OF SIGNIFICANT HARM</w:t>
            </w:r>
            <w:r w:rsidRPr="004450B9">
              <w:rPr>
                <w:b/>
                <w:sz w:val="19"/>
                <w:szCs w:val="19"/>
              </w:rPr>
              <w:br/>
              <w:t>(as per Highland Child Protection Guidance).  Please tick.</w:t>
            </w:r>
          </w:p>
        </w:tc>
        <w:tc>
          <w:tcPr>
            <w:tcW w:w="2268" w:type="dxa"/>
          </w:tcPr>
          <w:p w14:paraId="52EB4E71" w14:textId="05802914" w:rsidR="0026651D" w:rsidRPr="004450B9" w:rsidRDefault="0026651D">
            <w:pPr>
              <w:tabs>
                <w:tab w:val="left" w:pos="601"/>
              </w:tabs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No </w:t>
            </w:r>
            <w:r w:rsidRPr="004450B9">
              <w:rPr>
                <w:b/>
                <w:sz w:val="19"/>
                <w:szCs w:val="19"/>
              </w:rPr>
              <w:tab/>
            </w:r>
            <w:sdt>
              <w:sdtPr>
                <w:rPr>
                  <w:b/>
                  <w:sz w:val="24"/>
                  <w:szCs w:val="24"/>
                </w:rPr>
                <w:id w:val="92646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51D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4450B9">
              <w:rPr>
                <w:b/>
                <w:sz w:val="19"/>
                <w:szCs w:val="19"/>
              </w:rPr>
              <w:t xml:space="preserve">   </w:t>
            </w:r>
          </w:p>
        </w:tc>
      </w:tr>
      <w:tr w:rsidR="0026651D" w:rsidRPr="004450B9" w14:paraId="065D65DF" w14:textId="77777777" w:rsidTr="00373B2F">
        <w:trPr>
          <w:cantSplit/>
          <w:trHeight w:val="285"/>
        </w:trPr>
        <w:tc>
          <w:tcPr>
            <w:tcW w:w="8613" w:type="dxa"/>
            <w:vMerge/>
            <w:shd w:val="clear" w:color="auto" w:fill="D9D9D9"/>
          </w:tcPr>
          <w:p w14:paraId="66E71869" w14:textId="77777777" w:rsidR="0026651D" w:rsidRPr="004450B9" w:rsidRDefault="0026651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4AA0655C" w14:textId="5B1B6503" w:rsidR="0026651D" w:rsidRPr="004450B9" w:rsidRDefault="0026651D">
            <w:pPr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Yes     </w:t>
            </w:r>
            <w:sdt>
              <w:sdtPr>
                <w:rPr>
                  <w:b/>
                  <w:sz w:val="24"/>
                  <w:szCs w:val="24"/>
                </w:rPr>
                <w:id w:val="38430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EBF" w:rsidRPr="00433EBF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4450B9">
              <w:rPr>
                <w:b/>
                <w:sz w:val="19"/>
                <w:szCs w:val="19"/>
              </w:rPr>
              <w:t xml:space="preserve">  </w:t>
            </w:r>
          </w:p>
        </w:tc>
      </w:tr>
      <w:tr w:rsidR="0026651D" w:rsidRPr="004450B9" w14:paraId="4647D6D4" w14:textId="77777777" w:rsidTr="007351F7">
        <w:trPr>
          <w:trHeight w:val="1417"/>
        </w:trPr>
        <w:tc>
          <w:tcPr>
            <w:tcW w:w="10881" w:type="dxa"/>
            <w:gridSpan w:val="2"/>
          </w:tcPr>
          <w:p w14:paraId="4819E19F" w14:textId="77777777" w:rsidR="0026651D" w:rsidRPr="004450B9" w:rsidRDefault="0026651D">
            <w:pPr>
              <w:spacing w:before="120"/>
              <w:rPr>
                <w:b/>
                <w:sz w:val="19"/>
                <w:szCs w:val="19"/>
              </w:rPr>
            </w:pPr>
            <w:r w:rsidRPr="004450B9">
              <w:rPr>
                <w:rStyle w:val="PageNumber"/>
                <w:b/>
                <w:sz w:val="19"/>
                <w:szCs w:val="19"/>
              </w:rPr>
              <w:t xml:space="preserve">If </w:t>
            </w:r>
            <w:r w:rsidRPr="004450B9">
              <w:rPr>
                <w:b/>
                <w:sz w:val="19"/>
                <w:szCs w:val="19"/>
              </w:rPr>
              <w:t xml:space="preserve">yes, confirm below, </w:t>
            </w:r>
          </w:p>
          <w:p w14:paraId="23F160CA" w14:textId="77777777" w:rsidR="0026651D" w:rsidRPr="004450B9" w:rsidRDefault="0026651D">
            <w:pPr>
              <w:spacing w:before="12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Name &amp; office of Social Worker or Police Officer spoken to:  </w:t>
            </w:r>
            <w:bookmarkStart w:id="0" w:name="Text1"/>
            <w:r w:rsidRPr="004450B9">
              <w:rPr>
                <w:b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4450B9">
              <w:rPr>
                <w:b/>
                <w:sz w:val="19"/>
                <w:szCs w:val="19"/>
              </w:rPr>
              <w:instrText xml:space="preserve"> FORMTEXT </w:instrText>
            </w:r>
            <w:r w:rsidRPr="004450B9">
              <w:rPr>
                <w:b/>
                <w:sz w:val="19"/>
                <w:szCs w:val="19"/>
              </w:rPr>
            </w:r>
            <w:r w:rsidRPr="004450B9">
              <w:rPr>
                <w:b/>
                <w:sz w:val="19"/>
                <w:szCs w:val="19"/>
              </w:rPr>
              <w:fldChar w:fldCharType="separate"/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sz w:val="19"/>
                <w:szCs w:val="19"/>
              </w:rPr>
              <w:fldChar w:fldCharType="end"/>
            </w:r>
            <w:bookmarkEnd w:id="0"/>
          </w:p>
          <w:p w14:paraId="7E1AD88E" w14:textId="77777777" w:rsidR="0026651D" w:rsidRPr="004450B9" w:rsidRDefault="0026651D">
            <w:pPr>
              <w:spacing w:before="12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Date:   </w:t>
            </w:r>
            <w:bookmarkStart w:id="1" w:name="Text2"/>
            <w:r w:rsidRPr="004450B9">
              <w:rPr>
                <w:b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450B9">
              <w:rPr>
                <w:b/>
                <w:sz w:val="19"/>
                <w:szCs w:val="19"/>
              </w:rPr>
              <w:instrText xml:space="preserve"> FORMTEXT </w:instrText>
            </w:r>
            <w:r w:rsidRPr="004450B9">
              <w:rPr>
                <w:b/>
                <w:sz w:val="19"/>
                <w:szCs w:val="19"/>
              </w:rPr>
            </w:r>
            <w:r w:rsidRPr="004450B9">
              <w:rPr>
                <w:b/>
                <w:sz w:val="19"/>
                <w:szCs w:val="19"/>
              </w:rPr>
              <w:fldChar w:fldCharType="separate"/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sz w:val="19"/>
                <w:szCs w:val="19"/>
              </w:rPr>
              <w:fldChar w:fldCharType="end"/>
            </w:r>
            <w:bookmarkEnd w:id="1"/>
          </w:p>
          <w:p w14:paraId="66F2C21C" w14:textId="77777777" w:rsidR="0026651D" w:rsidRPr="004450B9" w:rsidRDefault="0026651D">
            <w:pPr>
              <w:spacing w:before="12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Time:  </w:t>
            </w:r>
            <w:bookmarkStart w:id="2" w:name="Text3"/>
            <w:r w:rsidRPr="004450B9">
              <w:rPr>
                <w:b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450B9">
              <w:rPr>
                <w:b/>
                <w:sz w:val="19"/>
                <w:szCs w:val="19"/>
              </w:rPr>
              <w:instrText xml:space="preserve"> FORMTEXT </w:instrText>
            </w:r>
            <w:r w:rsidRPr="004450B9">
              <w:rPr>
                <w:b/>
                <w:sz w:val="19"/>
                <w:szCs w:val="19"/>
              </w:rPr>
            </w:r>
            <w:r w:rsidRPr="004450B9">
              <w:rPr>
                <w:b/>
                <w:sz w:val="19"/>
                <w:szCs w:val="19"/>
              </w:rPr>
              <w:fldChar w:fldCharType="separate"/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sz w:val="19"/>
                <w:szCs w:val="19"/>
              </w:rPr>
              <w:fldChar w:fldCharType="end"/>
            </w:r>
            <w:bookmarkEnd w:id="2"/>
          </w:p>
          <w:p w14:paraId="0A0D9633" w14:textId="77777777" w:rsidR="0026651D" w:rsidRPr="004450B9" w:rsidRDefault="0026651D">
            <w:pPr>
              <w:rPr>
                <w:sz w:val="19"/>
                <w:szCs w:val="19"/>
              </w:rPr>
            </w:pPr>
          </w:p>
        </w:tc>
      </w:tr>
      <w:tr w:rsidR="00757279" w14:paraId="79FFDD74" w14:textId="77777777" w:rsidTr="00757279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14:paraId="2F1E04AF" w14:textId="58CDD1D8" w:rsidR="00EC166D" w:rsidRDefault="00EC166D" w:rsidP="00C734B1">
            <w:pPr>
              <w:spacing w:before="120"/>
              <w:rPr>
                <w:b/>
                <w:sz w:val="19"/>
                <w:szCs w:val="19"/>
              </w:rPr>
            </w:pPr>
            <w:r w:rsidRPr="00EC166D">
              <w:rPr>
                <w:b/>
                <w:color w:val="00B050"/>
                <w:sz w:val="19"/>
                <w:szCs w:val="19"/>
              </w:rPr>
              <w:t xml:space="preserve">For Guidance on completion contact </w:t>
            </w:r>
            <w:hyperlink r:id="rId11" w:history="1">
              <w:r w:rsidRPr="00EA2EAF">
                <w:rPr>
                  <w:rStyle w:val="Hyperlink"/>
                  <w:b/>
                  <w:sz w:val="19"/>
                  <w:szCs w:val="19"/>
                </w:rPr>
                <w:t>childprotectionadvice@highland.gov.uk</w:t>
              </w:r>
            </w:hyperlink>
            <w:r>
              <w:rPr>
                <w:b/>
                <w:sz w:val="19"/>
                <w:szCs w:val="19"/>
              </w:rPr>
              <w:t xml:space="preserve"> </w:t>
            </w:r>
            <w:r w:rsidRPr="00EC166D">
              <w:rPr>
                <w:b/>
                <w:color w:val="00B050"/>
                <w:sz w:val="19"/>
                <w:szCs w:val="19"/>
              </w:rPr>
              <w:t>01463 705828</w:t>
            </w:r>
          </w:p>
          <w:p w14:paraId="4D09549D" w14:textId="48D914CE" w:rsidR="00757279" w:rsidRPr="00757279" w:rsidRDefault="00757279" w:rsidP="00C734B1">
            <w:pPr>
              <w:spacing w:before="120"/>
              <w:rPr>
                <w:b/>
                <w:sz w:val="19"/>
                <w:szCs w:val="19"/>
              </w:rPr>
            </w:pPr>
            <w:r w:rsidRPr="00EC166D">
              <w:rPr>
                <w:b/>
                <w:color w:val="00B050"/>
                <w:sz w:val="19"/>
                <w:szCs w:val="19"/>
              </w:rPr>
              <w:t>F</w:t>
            </w:r>
            <w:r w:rsidR="00EC166D" w:rsidRPr="00EC166D">
              <w:rPr>
                <w:b/>
                <w:color w:val="00B050"/>
                <w:sz w:val="19"/>
                <w:szCs w:val="19"/>
              </w:rPr>
              <w:t>orm m</w:t>
            </w:r>
            <w:r w:rsidRPr="00EC166D">
              <w:rPr>
                <w:b/>
                <w:color w:val="00B050"/>
                <w:sz w:val="19"/>
                <w:szCs w:val="19"/>
              </w:rPr>
              <w:t>ust be sent to Named Person</w:t>
            </w:r>
            <w:r w:rsidR="00A8217A" w:rsidRPr="00EC166D">
              <w:rPr>
                <w:b/>
                <w:color w:val="00B050"/>
                <w:sz w:val="19"/>
                <w:szCs w:val="19"/>
              </w:rPr>
              <w:t xml:space="preserve"> (+ SW if Child Protection </w:t>
            </w:r>
            <w:proofErr w:type="gramStart"/>
            <w:r w:rsidR="00EC166D" w:rsidRPr="00EC166D">
              <w:rPr>
                <w:b/>
                <w:color w:val="00B050"/>
                <w:sz w:val="19"/>
                <w:szCs w:val="19"/>
              </w:rPr>
              <w:t>Concern)</w:t>
            </w:r>
            <w:r w:rsidR="00EC166D" w:rsidRPr="00EC166D">
              <w:rPr>
                <w:color w:val="00B050"/>
                <w:sz w:val="24"/>
                <w:szCs w:val="24"/>
              </w:rPr>
              <w:t xml:space="preserve"> </w:t>
            </w:r>
            <w:r w:rsidR="00EC166D" w:rsidRPr="00EC166D">
              <w:rPr>
                <w:b/>
                <w:color w:val="00B050"/>
                <w:sz w:val="19"/>
                <w:szCs w:val="19"/>
              </w:rPr>
              <w:t xml:space="preserve"> </w:t>
            </w:r>
            <w:r w:rsidR="00C734B1" w:rsidRPr="00EC166D">
              <w:rPr>
                <w:b/>
                <w:color w:val="00B050"/>
                <w:sz w:val="19"/>
                <w:szCs w:val="19"/>
              </w:rPr>
              <w:t xml:space="preserve"> </w:t>
            </w:r>
            <w:proofErr w:type="gramEnd"/>
            <w:r w:rsidR="00C734B1" w:rsidRPr="00EC166D">
              <w:rPr>
                <w:b/>
                <w:color w:val="00B050"/>
                <w:sz w:val="19"/>
                <w:szCs w:val="19"/>
              </w:rPr>
              <w:t xml:space="preserve">  </w:t>
            </w:r>
            <w:r w:rsidRPr="00757279">
              <w:rPr>
                <w:b/>
                <w:sz w:val="19"/>
                <w:szCs w:val="19"/>
              </w:rPr>
              <w:t>SENT TO:</w:t>
            </w:r>
          </w:p>
        </w:tc>
      </w:tr>
      <w:tr w:rsidR="00757279" w14:paraId="099DADA7" w14:textId="77777777" w:rsidTr="00757279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A3D9" w14:textId="77777777" w:rsidR="00757279" w:rsidRPr="00757279" w:rsidRDefault="00757279" w:rsidP="00757279">
            <w:pPr>
              <w:spacing w:before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Name:</w:t>
            </w:r>
          </w:p>
        </w:tc>
      </w:tr>
      <w:tr w:rsidR="00757279" w14:paraId="196769F0" w14:textId="77777777" w:rsidTr="00757279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8FC7" w14:textId="77777777" w:rsidR="00757279" w:rsidRPr="00757279" w:rsidRDefault="00757279" w:rsidP="00757279">
            <w:pPr>
              <w:spacing w:before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Agency: </w:t>
            </w:r>
          </w:p>
        </w:tc>
      </w:tr>
      <w:tr w:rsidR="00EC22A0" w14:paraId="55C0F5B3" w14:textId="77777777" w:rsidTr="00757279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C8D9" w14:textId="77777777" w:rsidR="00EC22A0" w:rsidRDefault="00EC22A0" w:rsidP="00757279">
            <w:pPr>
              <w:spacing w:before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Date &amp; time of incident: </w:t>
            </w:r>
          </w:p>
        </w:tc>
      </w:tr>
    </w:tbl>
    <w:p w14:paraId="669EB372" w14:textId="77777777" w:rsidR="0026651D" w:rsidRPr="004450B9" w:rsidRDefault="0026651D">
      <w:pPr>
        <w:rPr>
          <w:sz w:val="19"/>
          <w:szCs w:val="19"/>
        </w:rPr>
      </w:pPr>
    </w:p>
    <w:tbl>
      <w:tblPr>
        <w:tblW w:w="10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4"/>
        <w:gridCol w:w="2811"/>
        <w:gridCol w:w="5520"/>
      </w:tblGrid>
      <w:tr w:rsidR="0026651D" w:rsidRPr="004450B9" w14:paraId="34E65719" w14:textId="77777777" w:rsidTr="00EC166D">
        <w:trPr>
          <w:cantSplit/>
          <w:trHeight w:val="337"/>
        </w:trPr>
        <w:tc>
          <w:tcPr>
            <w:tcW w:w="10865" w:type="dxa"/>
            <w:gridSpan w:val="3"/>
            <w:tcBorders>
              <w:bottom w:val="nil"/>
            </w:tcBorders>
            <w:shd w:val="pct12" w:color="000000" w:fill="FFFFFF"/>
          </w:tcPr>
          <w:p w14:paraId="715715A5" w14:textId="3DCCCB68" w:rsidR="0026651D" w:rsidRPr="004450B9" w:rsidRDefault="001B351D">
            <w:pPr>
              <w:pStyle w:val="Heading4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t>F</w:t>
            </w:r>
            <w:r w:rsidR="0026651D" w:rsidRPr="004450B9">
              <w:rPr>
                <w:sz w:val="19"/>
                <w:szCs w:val="19"/>
              </w:rPr>
              <w:t>ORM COMPLETED BY</w:t>
            </w:r>
            <w:r w:rsidR="00EC166D">
              <w:rPr>
                <w:sz w:val="19"/>
                <w:szCs w:val="19"/>
              </w:rPr>
              <w:t xml:space="preserve"> (Please type)</w:t>
            </w:r>
            <w:r w:rsidR="0026651D" w:rsidRPr="004450B9">
              <w:rPr>
                <w:sz w:val="19"/>
                <w:szCs w:val="19"/>
              </w:rPr>
              <w:t>:</w:t>
            </w:r>
          </w:p>
        </w:tc>
      </w:tr>
      <w:tr w:rsidR="0026651D" w:rsidRPr="004450B9" w14:paraId="6D8E6A43" w14:textId="77777777" w:rsidTr="00EC166D">
        <w:trPr>
          <w:cantSplit/>
          <w:trHeight w:val="353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</w:tcPr>
          <w:p w14:paraId="03A8332D" w14:textId="3F9D6DF9" w:rsidR="0026651D" w:rsidRPr="004450B9" w:rsidRDefault="0026651D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Name:</w:t>
            </w:r>
          </w:p>
        </w:tc>
        <w:bookmarkStart w:id="3" w:name="Text6"/>
        <w:tc>
          <w:tcPr>
            <w:tcW w:w="83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BFF7B3" w14:textId="77777777" w:rsidR="0026651D" w:rsidRPr="004450B9" w:rsidRDefault="0026651D">
            <w:pPr>
              <w:spacing w:before="60" w:after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3"/>
          </w:p>
        </w:tc>
      </w:tr>
      <w:tr w:rsidR="0026651D" w:rsidRPr="004450B9" w14:paraId="28A4792B" w14:textId="77777777" w:rsidTr="00EC166D">
        <w:trPr>
          <w:cantSplit/>
          <w:trHeight w:val="337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</w:tcPr>
          <w:p w14:paraId="0B8F7D2F" w14:textId="77777777" w:rsidR="0026651D" w:rsidRPr="004450B9" w:rsidRDefault="00064B22">
            <w:pPr>
              <w:spacing w:before="60" w:after="6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Job Title</w:t>
            </w:r>
            <w:r w:rsidR="00A8217A">
              <w:rPr>
                <w:b/>
                <w:sz w:val="19"/>
                <w:szCs w:val="19"/>
              </w:rPr>
              <w:t xml:space="preserve"> &amp; Agency</w:t>
            </w:r>
            <w:r w:rsidR="0026651D" w:rsidRPr="004450B9">
              <w:rPr>
                <w:b/>
                <w:sz w:val="19"/>
                <w:szCs w:val="19"/>
              </w:rPr>
              <w:t>:</w:t>
            </w:r>
          </w:p>
        </w:tc>
        <w:bookmarkStart w:id="4" w:name="Text7"/>
        <w:tc>
          <w:tcPr>
            <w:tcW w:w="83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C23CD5" w14:textId="77777777" w:rsidR="0026651D" w:rsidRPr="004450B9" w:rsidRDefault="0026651D">
            <w:pPr>
              <w:spacing w:before="60" w:after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4"/>
          </w:p>
        </w:tc>
      </w:tr>
      <w:tr w:rsidR="0026651D" w:rsidRPr="004450B9" w14:paraId="614F409B" w14:textId="77777777" w:rsidTr="00EC166D">
        <w:trPr>
          <w:cantSplit/>
          <w:trHeight w:val="337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</w:tcPr>
          <w:p w14:paraId="48C92C87" w14:textId="77777777" w:rsidR="0026651D" w:rsidRPr="004450B9" w:rsidRDefault="0026651D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Contact Details:</w:t>
            </w:r>
          </w:p>
        </w:tc>
        <w:bookmarkStart w:id="5" w:name="Text8"/>
        <w:tc>
          <w:tcPr>
            <w:tcW w:w="83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BE22F0" w14:textId="77777777" w:rsidR="0026651D" w:rsidRPr="004450B9" w:rsidRDefault="0026651D">
            <w:pPr>
              <w:spacing w:before="60" w:after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5"/>
          </w:p>
        </w:tc>
      </w:tr>
      <w:tr w:rsidR="00EC166D" w:rsidRPr="004450B9" w14:paraId="3E637126" w14:textId="77777777" w:rsidTr="00EC166D">
        <w:trPr>
          <w:cantSplit/>
          <w:trHeight w:val="353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</w:tcPr>
          <w:p w14:paraId="2E408C9B" w14:textId="406ADEBD" w:rsidR="00EC166D" w:rsidRPr="004450B9" w:rsidRDefault="00EC166D">
            <w:pPr>
              <w:spacing w:before="60" w:after="6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Date:</w:t>
            </w:r>
          </w:p>
        </w:tc>
        <w:tc>
          <w:tcPr>
            <w:tcW w:w="83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5EF17E" w14:textId="77777777" w:rsidR="00EC166D" w:rsidRPr="004450B9" w:rsidRDefault="00EC166D">
            <w:pPr>
              <w:spacing w:before="60" w:after="60"/>
              <w:rPr>
                <w:sz w:val="19"/>
                <w:szCs w:val="19"/>
              </w:rPr>
            </w:pPr>
          </w:p>
        </w:tc>
      </w:tr>
      <w:tr w:rsidR="009356B1" w:rsidRPr="004450B9" w14:paraId="20216638" w14:textId="77777777" w:rsidTr="00EC166D">
        <w:trPr>
          <w:cantSplit/>
          <w:trHeight w:val="573"/>
        </w:trPr>
        <w:tc>
          <w:tcPr>
            <w:tcW w:w="5345" w:type="dxa"/>
            <w:gridSpan w:val="2"/>
            <w:shd w:val="pct12" w:color="000000" w:fill="FFFFFF"/>
          </w:tcPr>
          <w:p w14:paraId="657F1890" w14:textId="77777777" w:rsidR="009356B1" w:rsidRPr="004450B9" w:rsidRDefault="009356B1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Full name/dob of the</w:t>
            </w:r>
            <w:r w:rsidR="00A8217A">
              <w:rPr>
                <w:b/>
                <w:sz w:val="19"/>
                <w:szCs w:val="19"/>
              </w:rPr>
              <w:t xml:space="preserve"> CHILD you are concerned about </w:t>
            </w:r>
            <w:r w:rsidR="00A8217A" w:rsidRPr="00A8217A">
              <w:rPr>
                <w:b/>
                <w:sz w:val="19"/>
                <w:szCs w:val="19"/>
                <w:u w:val="single"/>
              </w:rPr>
              <w:t>or</w:t>
            </w:r>
            <w:r w:rsidR="00A8217A">
              <w:rPr>
                <w:b/>
                <w:sz w:val="19"/>
                <w:szCs w:val="19"/>
              </w:rPr>
              <w:t xml:space="preserve"> </w:t>
            </w:r>
            <w:r w:rsidRPr="004450B9">
              <w:rPr>
                <w:b/>
                <w:sz w:val="19"/>
                <w:szCs w:val="19"/>
              </w:rPr>
              <w:t>(name/address label)</w:t>
            </w:r>
          </w:p>
          <w:p w14:paraId="57DE2793" w14:textId="77777777" w:rsidR="009356B1" w:rsidRPr="004450B9" w:rsidRDefault="009356B1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t>(use Mother’s surname if unborn)</w:t>
            </w:r>
          </w:p>
        </w:tc>
        <w:tc>
          <w:tcPr>
            <w:tcW w:w="5520" w:type="dxa"/>
            <w:shd w:val="pct12" w:color="000000" w:fill="FFFFFF"/>
          </w:tcPr>
          <w:p w14:paraId="00A11563" w14:textId="77777777" w:rsidR="009356B1" w:rsidRPr="004450B9" w:rsidRDefault="009356B1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Name of Parent/Date of birth and address</w:t>
            </w:r>
            <w:r w:rsidR="00A8217A">
              <w:rPr>
                <w:b/>
                <w:sz w:val="19"/>
                <w:szCs w:val="19"/>
              </w:rPr>
              <w:t xml:space="preserve"> </w:t>
            </w:r>
            <w:r w:rsidR="00A8217A" w:rsidRPr="00A8217A">
              <w:rPr>
                <w:b/>
                <w:sz w:val="19"/>
                <w:szCs w:val="19"/>
                <w:u w:val="single"/>
              </w:rPr>
              <w:t>or</w:t>
            </w:r>
          </w:p>
          <w:p w14:paraId="3EBE286B" w14:textId="77777777" w:rsidR="009356B1" w:rsidRPr="004450B9" w:rsidRDefault="00A8217A" w:rsidP="00A8217A">
            <w:pPr>
              <w:spacing w:before="60" w:after="6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(name/</w:t>
            </w:r>
            <w:r w:rsidR="009356B1" w:rsidRPr="004450B9">
              <w:rPr>
                <w:b/>
                <w:sz w:val="19"/>
                <w:szCs w:val="19"/>
              </w:rPr>
              <w:t>address label if available)</w:t>
            </w:r>
          </w:p>
        </w:tc>
      </w:tr>
      <w:bookmarkStart w:id="6" w:name="Text9"/>
      <w:tr w:rsidR="009356B1" w:rsidRPr="004450B9" w14:paraId="3332F723" w14:textId="77777777" w:rsidTr="00EC166D">
        <w:trPr>
          <w:cantSplit/>
          <w:trHeight w:val="1212"/>
        </w:trPr>
        <w:tc>
          <w:tcPr>
            <w:tcW w:w="5345" w:type="dxa"/>
            <w:gridSpan w:val="2"/>
          </w:tcPr>
          <w:p w14:paraId="3C5B2D03" w14:textId="77777777" w:rsidR="009356B1" w:rsidRPr="004450B9" w:rsidRDefault="009356B1">
            <w:pPr>
              <w:spacing w:before="60" w:after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6"/>
          </w:p>
          <w:p w14:paraId="10DAAE8C" w14:textId="77777777" w:rsidR="009356B1" w:rsidRDefault="009356B1">
            <w:pPr>
              <w:spacing w:before="60" w:after="60"/>
              <w:rPr>
                <w:sz w:val="19"/>
                <w:szCs w:val="19"/>
              </w:rPr>
            </w:pPr>
          </w:p>
          <w:p w14:paraId="3066FE43" w14:textId="77777777" w:rsidR="004450B9" w:rsidRDefault="004450B9">
            <w:pPr>
              <w:spacing w:before="60" w:after="60"/>
              <w:rPr>
                <w:sz w:val="19"/>
                <w:szCs w:val="19"/>
              </w:rPr>
            </w:pPr>
          </w:p>
          <w:p w14:paraId="7A351C2A" w14:textId="77777777" w:rsidR="004450B9" w:rsidRDefault="004450B9">
            <w:pPr>
              <w:spacing w:before="60" w:after="60"/>
              <w:rPr>
                <w:sz w:val="19"/>
                <w:szCs w:val="19"/>
              </w:rPr>
            </w:pPr>
          </w:p>
          <w:p w14:paraId="62867091" w14:textId="77777777" w:rsidR="009356B1" w:rsidRPr="004450B9" w:rsidRDefault="009356B1">
            <w:pPr>
              <w:spacing w:before="60" w:after="60"/>
              <w:rPr>
                <w:sz w:val="19"/>
                <w:szCs w:val="19"/>
              </w:rPr>
            </w:pPr>
          </w:p>
          <w:p w14:paraId="5A994783" w14:textId="77777777" w:rsidR="009356B1" w:rsidRPr="004450B9" w:rsidRDefault="009356B1">
            <w:pPr>
              <w:spacing w:before="60" w:after="60"/>
              <w:rPr>
                <w:sz w:val="19"/>
                <w:szCs w:val="19"/>
              </w:rPr>
            </w:pPr>
          </w:p>
        </w:tc>
        <w:bookmarkStart w:id="7" w:name="Text119"/>
        <w:tc>
          <w:tcPr>
            <w:tcW w:w="5520" w:type="dxa"/>
          </w:tcPr>
          <w:p w14:paraId="45594874" w14:textId="77777777" w:rsidR="009356B1" w:rsidRPr="004450B9" w:rsidRDefault="009356B1">
            <w:pPr>
              <w:spacing w:before="60" w:after="60"/>
              <w:rPr>
                <w:color w:val="000000"/>
                <w:sz w:val="19"/>
                <w:szCs w:val="19"/>
              </w:rPr>
            </w:pPr>
            <w:r w:rsidRPr="004450B9">
              <w:rPr>
                <w:color w:val="000000"/>
                <w:sz w:val="19"/>
                <w:szCs w:val="19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4450B9">
              <w:rPr>
                <w:color w:val="000000"/>
                <w:sz w:val="19"/>
                <w:szCs w:val="19"/>
              </w:rPr>
              <w:instrText xml:space="preserve"> FORMTEXT </w:instrText>
            </w:r>
            <w:r w:rsidRPr="004450B9">
              <w:rPr>
                <w:color w:val="000000"/>
                <w:sz w:val="19"/>
                <w:szCs w:val="19"/>
              </w:rPr>
            </w:r>
            <w:r w:rsidRPr="004450B9">
              <w:rPr>
                <w:color w:val="000000"/>
                <w:sz w:val="19"/>
                <w:szCs w:val="19"/>
              </w:rPr>
              <w:fldChar w:fldCharType="separate"/>
            </w:r>
            <w:r w:rsidRPr="004450B9">
              <w:rPr>
                <w:noProof/>
                <w:color w:val="000000"/>
                <w:sz w:val="19"/>
                <w:szCs w:val="19"/>
              </w:rPr>
              <w:t> </w:t>
            </w:r>
            <w:r w:rsidRPr="004450B9">
              <w:rPr>
                <w:noProof/>
                <w:color w:val="000000"/>
                <w:sz w:val="19"/>
                <w:szCs w:val="19"/>
              </w:rPr>
              <w:t> </w:t>
            </w:r>
            <w:r w:rsidRPr="004450B9">
              <w:rPr>
                <w:noProof/>
                <w:color w:val="000000"/>
                <w:sz w:val="19"/>
                <w:szCs w:val="19"/>
              </w:rPr>
              <w:t> </w:t>
            </w:r>
            <w:r w:rsidRPr="004450B9">
              <w:rPr>
                <w:noProof/>
                <w:color w:val="000000"/>
                <w:sz w:val="19"/>
                <w:szCs w:val="19"/>
              </w:rPr>
              <w:t> </w:t>
            </w:r>
            <w:r w:rsidRPr="004450B9">
              <w:rPr>
                <w:noProof/>
                <w:color w:val="000000"/>
                <w:sz w:val="19"/>
                <w:szCs w:val="19"/>
              </w:rPr>
              <w:t> </w:t>
            </w:r>
            <w:r w:rsidRPr="004450B9">
              <w:rPr>
                <w:color w:val="000000"/>
                <w:sz w:val="19"/>
                <w:szCs w:val="19"/>
              </w:rPr>
              <w:fldChar w:fldCharType="end"/>
            </w:r>
            <w:bookmarkEnd w:id="7"/>
          </w:p>
          <w:p w14:paraId="0D3D5825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  <w:p w14:paraId="056B3A4B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  <w:p w14:paraId="7DA80138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  <w:p w14:paraId="3143C777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  <w:p w14:paraId="1047FF78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  <w:p w14:paraId="35204CE7" w14:textId="77777777" w:rsidR="00373B2F" w:rsidRPr="004450B9" w:rsidRDefault="00373B2F">
            <w:pPr>
              <w:spacing w:before="60" w:after="60"/>
              <w:rPr>
                <w:color w:val="000000"/>
                <w:sz w:val="19"/>
                <w:szCs w:val="19"/>
              </w:rPr>
            </w:pPr>
          </w:p>
        </w:tc>
      </w:tr>
      <w:tr w:rsidR="0026651D" w:rsidRPr="004450B9" w14:paraId="32A280EF" w14:textId="77777777" w:rsidTr="00EC166D">
        <w:trPr>
          <w:cantSplit/>
          <w:trHeight w:val="629"/>
        </w:trPr>
        <w:tc>
          <w:tcPr>
            <w:tcW w:w="10865" w:type="dxa"/>
            <w:gridSpan w:val="3"/>
            <w:shd w:val="pct12" w:color="000000" w:fill="FFFFFF"/>
          </w:tcPr>
          <w:p w14:paraId="453FBC8D" w14:textId="77777777" w:rsidR="0026651D" w:rsidRPr="004450B9" w:rsidRDefault="0026651D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Describe the issues which give you cause for concern, and why.</w:t>
            </w:r>
          </w:p>
          <w:p w14:paraId="393147F6" w14:textId="77777777" w:rsidR="0026651D" w:rsidRPr="004450B9" w:rsidRDefault="0026651D">
            <w:pPr>
              <w:spacing w:before="60" w:after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Include how many occasions or how long this has been happening, and the possible impact on the child.</w:t>
            </w:r>
          </w:p>
        </w:tc>
      </w:tr>
      <w:tr w:rsidR="0026651D" w:rsidRPr="004450B9" w14:paraId="7606D8C6" w14:textId="77777777" w:rsidTr="00EC166D">
        <w:trPr>
          <w:trHeight w:val="2304"/>
        </w:trPr>
        <w:tc>
          <w:tcPr>
            <w:tcW w:w="10865" w:type="dxa"/>
            <w:gridSpan w:val="3"/>
          </w:tcPr>
          <w:p w14:paraId="1F391F20" w14:textId="77777777" w:rsidR="0026651D" w:rsidRPr="004450B9" w:rsidRDefault="0026651D">
            <w:pPr>
              <w:spacing w:before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8" w:name="Text120"/>
            <w:r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8"/>
          </w:p>
          <w:p w14:paraId="6D6BE158" w14:textId="77777777" w:rsidR="001B351D" w:rsidRPr="004450B9" w:rsidRDefault="001B351D">
            <w:pPr>
              <w:spacing w:before="60"/>
              <w:rPr>
                <w:sz w:val="19"/>
                <w:szCs w:val="19"/>
              </w:rPr>
            </w:pPr>
          </w:p>
          <w:p w14:paraId="5EB0DB30" w14:textId="77777777" w:rsidR="001B351D" w:rsidRPr="004450B9" w:rsidRDefault="001B351D">
            <w:pPr>
              <w:spacing w:before="60"/>
              <w:rPr>
                <w:sz w:val="19"/>
                <w:szCs w:val="19"/>
              </w:rPr>
            </w:pPr>
          </w:p>
          <w:p w14:paraId="41D5A1C5" w14:textId="77777777" w:rsidR="001B351D" w:rsidRPr="004450B9" w:rsidRDefault="001B351D">
            <w:pPr>
              <w:spacing w:before="60"/>
              <w:rPr>
                <w:sz w:val="19"/>
                <w:szCs w:val="19"/>
              </w:rPr>
            </w:pPr>
          </w:p>
          <w:p w14:paraId="3BABDA88" w14:textId="77777777" w:rsidR="001B351D" w:rsidRPr="004450B9" w:rsidRDefault="001B351D">
            <w:pPr>
              <w:spacing w:before="60"/>
              <w:rPr>
                <w:sz w:val="19"/>
                <w:szCs w:val="19"/>
              </w:rPr>
            </w:pPr>
          </w:p>
          <w:p w14:paraId="4AEB76B0" w14:textId="77777777" w:rsidR="00373B2F" w:rsidRPr="004450B9" w:rsidRDefault="00373B2F">
            <w:pPr>
              <w:spacing w:before="60"/>
              <w:rPr>
                <w:sz w:val="19"/>
                <w:szCs w:val="19"/>
              </w:rPr>
            </w:pPr>
          </w:p>
          <w:p w14:paraId="5A27553A" w14:textId="77777777" w:rsidR="001B351D" w:rsidRDefault="001B351D">
            <w:pPr>
              <w:spacing w:before="60"/>
              <w:rPr>
                <w:sz w:val="19"/>
                <w:szCs w:val="19"/>
              </w:rPr>
            </w:pPr>
          </w:p>
          <w:p w14:paraId="589C0F61" w14:textId="77777777" w:rsidR="00EC166D" w:rsidRPr="004450B9" w:rsidRDefault="00EC166D">
            <w:pPr>
              <w:spacing w:before="60"/>
              <w:rPr>
                <w:sz w:val="19"/>
                <w:szCs w:val="19"/>
              </w:rPr>
            </w:pPr>
          </w:p>
        </w:tc>
      </w:tr>
      <w:tr w:rsidR="0026651D" w:rsidRPr="004450B9" w14:paraId="54CC111B" w14:textId="77777777" w:rsidTr="00EC166D">
        <w:trPr>
          <w:cantSplit/>
          <w:trHeight w:val="506"/>
        </w:trPr>
        <w:tc>
          <w:tcPr>
            <w:tcW w:w="10865" w:type="dxa"/>
            <w:gridSpan w:val="3"/>
            <w:shd w:val="pct12" w:color="000000" w:fill="FFFFFF"/>
            <w:vAlign w:val="center"/>
          </w:tcPr>
          <w:p w14:paraId="7FB70A47" w14:textId="77777777" w:rsidR="0026651D" w:rsidRPr="004450B9" w:rsidRDefault="0026651D">
            <w:pPr>
              <w:spacing w:before="60"/>
              <w:rPr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Comment if you know the views of the child and/or parents about this.</w:t>
            </w:r>
          </w:p>
          <w:p w14:paraId="2C124ACB" w14:textId="77777777" w:rsidR="0026651D" w:rsidRPr="004450B9" w:rsidRDefault="0026651D">
            <w:pPr>
              <w:rPr>
                <w:sz w:val="19"/>
                <w:szCs w:val="19"/>
              </w:rPr>
            </w:pPr>
          </w:p>
        </w:tc>
      </w:tr>
      <w:tr w:rsidR="0026651D" w:rsidRPr="004450B9" w14:paraId="484B34B3" w14:textId="77777777" w:rsidTr="00EC166D">
        <w:trPr>
          <w:trHeight w:val="568"/>
        </w:trPr>
        <w:tc>
          <w:tcPr>
            <w:tcW w:w="10865" w:type="dxa"/>
            <w:gridSpan w:val="3"/>
          </w:tcPr>
          <w:p w14:paraId="33B91DF6" w14:textId="77777777" w:rsidR="001B351D" w:rsidRPr="004450B9" w:rsidRDefault="0026651D">
            <w:pPr>
              <w:spacing w:before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9" w:name="Text109"/>
            <w:r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9"/>
          </w:p>
          <w:p w14:paraId="5FBF4872" w14:textId="77777777" w:rsidR="001B351D" w:rsidRPr="004450B9" w:rsidRDefault="001B351D">
            <w:pPr>
              <w:spacing w:before="60"/>
              <w:rPr>
                <w:sz w:val="19"/>
                <w:szCs w:val="19"/>
              </w:rPr>
            </w:pPr>
          </w:p>
        </w:tc>
      </w:tr>
      <w:tr w:rsidR="0026651D" w:rsidRPr="004450B9" w14:paraId="718C5AF0" w14:textId="77777777" w:rsidTr="00EC166D">
        <w:trPr>
          <w:cantSplit/>
          <w:trHeight w:val="568"/>
        </w:trPr>
        <w:tc>
          <w:tcPr>
            <w:tcW w:w="10865" w:type="dxa"/>
            <w:gridSpan w:val="3"/>
            <w:shd w:val="pct12" w:color="000000" w:fill="FFFFFF"/>
          </w:tcPr>
          <w:p w14:paraId="08319777" w14:textId="77777777" w:rsidR="0026651D" w:rsidRPr="004450B9" w:rsidRDefault="0026651D">
            <w:pPr>
              <w:pStyle w:val="Heading4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t xml:space="preserve">Describe any assistance that the child or any family member might require </w:t>
            </w:r>
            <w:r w:rsidRPr="004450B9">
              <w:rPr>
                <w:sz w:val="19"/>
                <w:szCs w:val="19"/>
              </w:rPr>
              <w:br/>
              <w:t>(e.g. English not first language, interpreter required, mobility issues, deaf, visually impaired etc.)</w:t>
            </w:r>
          </w:p>
        </w:tc>
      </w:tr>
      <w:tr w:rsidR="0026651D" w:rsidRPr="004450B9" w14:paraId="6421CE48" w14:textId="77777777" w:rsidTr="00EC166D">
        <w:trPr>
          <w:trHeight w:val="568"/>
        </w:trPr>
        <w:tc>
          <w:tcPr>
            <w:tcW w:w="10865" w:type="dxa"/>
            <w:gridSpan w:val="3"/>
          </w:tcPr>
          <w:p w14:paraId="3089978F" w14:textId="77777777" w:rsidR="0026651D" w:rsidRPr="004450B9" w:rsidRDefault="0026651D">
            <w:pPr>
              <w:spacing w:before="60"/>
              <w:rPr>
                <w:sz w:val="19"/>
                <w:szCs w:val="19"/>
              </w:rPr>
            </w:pPr>
            <w:r w:rsidRPr="004450B9">
              <w:rPr>
                <w:sz w:val="19"/>
                <w:szCs w:val="19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0" w:name="Text111"/>
            <w:r w:rsidRPr="004450B9">
              <w:rPr>
                <w:sz w:val="19"/>
                <w:szCs w:val="19"/>
              </w:rPr>
              <w:instrText xml:space="preserve"> FORMTEXT </w:instrText>
            </w:r>
            <w:r w:rsidRPr="004450B9">
              <w:rPr>
                <w:sz w:val="19"/>
                <w:szCs w:val="19"/>
              </w:rPr>
            </w:r>
            <w:r w:rsidRPr="004450B9">
              <w:rPr>
                <w:sz w:val="19"/>
                <w:szCs w:val="19"/>
              </w:rPr>
              <w:fldChar w:fldCharType="separate"/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noProof/>
                <w:sz w:val="19"/>
                <w:szCs w:val="19"/>
              </w:rPr>
              <w:t> </w:t>
            </w:r>
            <w:r w:rsidRPr="004450B9">
              <w:rPr>
                <w:sz w:val="19"/>
                <w:szCs w:val="19"/>
              </w:rPr>
              <w:fldChar w:fldCharType="end"/>
            </w:r>
            <w:bookmarkEnd w:id="10"/>
          </w:p>
          <w:p w14:paraId="298811DB" w14:textId="77777777" w:rsidR="00373B2F" w:rsidRPr="004450B9" w:rsidRDefault="00373B2F">
            <w:pPr>
              <w:spacing w:before="60"/>
              <w:rPr>
                <w:sz w:val="19"/>
                <w:szCs w:val="19"/>
              </w:rPr>
            </w:pPr>
          </w:p>
        </w:tc>
      </w:tr>
      <w:tr w:rsidR="0026651D" w:rsidRPr="004450B9" w14:paraId="3C22EBB9" w14:textId="77777777" w:rsidTr="00EC166D">
        <w:trPr>
          <w:cantSplit/>
          <w:trHeight w:val="71"/>
        </w:trPr>
        <w:tc>
          <w:tcPr>
            <w:tcW w:w="10865" w:type="dxa"/>
            <w:gridSpan w:val="3"/>
            <w:shd w:val="pct12" w:color="000000" w:fill="FFFFFF"/>
          </w:tcPr>
          <w:p w14:paraId="7FF3842F" w14:textId="77777777" w:rsidR="0026651D" w:rsidRPr="004450B9" w:rsidRDefault="002B1BDF">
            <w:pPr>
              <w:pStyle w:val="Heading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Information Sharing.</w:t>
            </w:r>
          </w:p>
        </w:tc>
      </w:tr>
      <w:tr w:rsidR="0026651D" w:rsidRPr="004450B9" w14:paraId="037BE5E5" w14:textId="77777777" w:rsidTr="00EC166D">
        <w:trPr>
          <w:trHeight w:val="1112"/>
        </w:trPr>
        <w:tc>
          <w:tcPr>
            <w:tcW w:w="10865" w:type="dxa"/>
            <w:gridSpan w:val="3"/>
          </w:tcPr>
          <w:p w14:paraId="22B9DA5F" w14:textId="48D8C2CC" w:rsidR="0026651D" w:rsidRPr="004450B9" w:rsidRDefault="0026651D">
            <w:pPr>
              <w:spacing w:before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 xml:space="preserve">Is </w:t>
            </w:r>
            <w:proofErr w:type="gramStart"/>
            <w:r w:rsidRPr="004450B9">
              <w:rPr>
                <w:b/>
                <w:sz w:val="19"/>
                <w:szCs w:val="19"/>
              </w:rPr>
              <w:t>consent</w:t>
            </w:r>
            <w:proofErr w:type="gramEnd"/>
            <w:r w:rsidRPr="004450B9">
              <w:rPr>
                <w:b/>
                <w:sz w:val="19"/>
                <w:szCs w:val="19"/>
              </w:rPr>
              <w:t xml:space="preserve"> to share this information required Yes </w:t>
            </w:r>
            <w:sdt>
              <w:sdtPr>
                <w:rPr>
                  <w:b/>
                  <w:sz w:val="24"/>
                  <w:szCs w:val="24"/>
                </w:rPr>
                <w:id w:val="-163964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EBF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4450B9">
              <w:rPr>
                <w:b/>
                <w:sz w:val="19"/>
                <w:szCs w:val="19"/>
              </w:rPr>
              <w:t xml:space="preserve">   No </w:t>
            </w:r>
            <w:sdt>
              <w:sdtPr>
                <w:rPr>
                  <w:b/>
                  <w:sz w:val="24"/>
                  <w:szCs w:val="24"/>
                </w:rPr>
                <w:id w:val="-65453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268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4450B9">
              <w:rPr>
                <w:b/>
                <w:sz w:val="19"/>
                <w:szCs w:val="19"/>
              </w:rPr>
              <w:t xml:space="preserve"> </w:t>
            </w:r>
            <w:r w:rsidR="004063D1">
              <w:rPr>
                <w:b/>
                <w:sz w:val="19"/>
                <w:szCs w:val="19"/>
              </w:rPr>
              <w:t xml:space="preserve">   </w:t>
            </w:r>
            <w:r w:rsidRPr="004450B9">
              <w:rPr>
                <w:b/>
                <w:sz w:val="19"/>
                <w:szCs w:val="19"/>
              </w:rPr>
              <w:t xml:space="preserve"> </w:t>
            </w:r>
            <w:r w:rsidR="004063D1">
              <w:rPr>
                <w:b/>
                <w:sz w:val="19"/>
                <w:szCs w:val="19"/>
              </w:rPr>
              <w:t xml:space="preserve">   Is the parent /carer/child aware of the information </w:t>
            </w:r>
          </w:p>
          <w:p w14:paraId="4EFB30E6" w14:textId="27AFE8EB" w:rsidR="0026651D" w:rsidRPr="004450B9" w:rsidRDefault="0026651D">
            <w:pPr>
              <w:spacing w:before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If YES who has given consent and how has it been obtained?</w:t>
            </w:r>
            <w:r w:rsidR="004063D1">
              <w:rPr>
                <w:b/>
                <w:sz w:val="19"/>
                <w:szCs w:val="19"/>
              </w:rPr>
              <w:t xml:space="preserve">         sharing Yes </w:t>
            </w:r>
            <w:sdt>
              <w:sdtPr>
                <w:rPr>
                  <w:b/>
                  <w:sz w:val="24"/>
                  <w:szCs w:val="24"/>
                </w:rPr>
                <w:id w:val="34367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268" w:rsidRPr="00E73268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063D1">
              <w:rPr>
                <w:b/>
                <w:sz w:val="19"/>
                <w:szCs w:val="19"/>
              </w:rPr>
              <w:t xml:space="preserve">  No </w:t>
            </w:r>
            <w:sdt>
              <w:sdtPr>
                <w:rPr>
                  <w:b/>
                  <w:sz w:val="24"/>
                  <w:szCs w:val="24"/>
                </w:rPr>
                <w:id w:val="-150974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268" w:rsidRPr="00E73268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  <w:p w14:paraId="158FBED9" w14:textId="77777777" w:rsidR="0026651D" w:rsidRPr="004450B9" w:rsidRDefault="0026651D">
            <w:pPr>
              <w:spacing w:before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t>If NO what is the reason for not requiring consent?</w:t>
            </w:r>
          </w:p>
          <w:p w14:paraId="469955C3" w14:textId="0F358D01" w:rsidR="00EC166D" w:rsidRPr="004450B9" w:rsidRDefault="0026651D">
            <w:pPr>
              <w:spacing w:before="60"/>
              <w:rPr>
                <w:b/>
                <w:sz w:val="19"/>
                <w:szCs w:val="19"/>
              </w:rPr>
            </w:pPr>
            <w:r w:rsidRPr="004450B9">
              <w:rPr>
                <w:b/>
                <w:sz w:val="19"/>
                <w:szCs w:val="19"/>
              </w:rPr>
              <w:lastRenderedPageBreak/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1" w:name="Text112"/>
            <w:r w:rsidRPr="004450B9">
              <w:rPr>
                <w:b/>
                <w:sz w:val="19"/>
                <w:szCs w:val="19"/>
              </w:rPr>
              <w:instrText xml:space="preserve"> FORMTEXT </w:instrText>
            </w:r>
            <w:r w:rsidRPr="004450B9">
              <w:rPr>
                <w:b/>
                <w:sz w:val="19"/>
                <w:szCs w:val="19"/>
              </w:rPr>
            </w:r>
            <w:r w:rsidRPr="004450B9">
              <w:rPr>
                <w:b/>
                <w:sz w:val="19"/>
                <w:szCs w:val="19"/>
              </w:rPr>
              <w:fldChar w:fldCharType="separate"/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noProof/>
                <w:sz w:val="19"/>
                <w:szCs w:val="19"/>
              </w:rPr>
              <w:t> </w:t>
            </w:r>
            <w:r w:rsidRPr="004450B9">
              <w:rPr>
                <w:b/>
                <w:sz w:val="19"/>
                <w:szCs w:val="19"/>
              </w:rPr>
              <w:fldChar w:fldCharType="end"/>
            </w:r>
            <w:bookmarkEnd w:id="11"/>
          </w:p>
        </w:tc>
      </w:tr>
    </w:tbl>
    <w:p w14:paraId="432F43AE" w14:textId="77777777" w:rsidR="001B351D" w:rsidRDefault="001B351D">
      <w:pPr>
        <w:pStyle w:val="Header"/>
        <w:tabs>
          <w:tab w:val="clear" w:pos="4153"/>
          <w:tab w:val="clear" w:pos="8306"/>
        </w:tabs>
        <w:rPr>
          <w:b/>
          <w:sz w:val="19"/>
          <w:szCs w:val="19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1"/>
      </w:tblGrid>
      <w:tr w:rsidR="004450B9" w:rsidRPr="004450B9" w14:paraId="5F8948B0" w14:textId="77777777" w:rsidTr="005C7C1A">
        <w:trPr>
          <w:cantSplit/>
        </w:trPr>
        <w:tc>
          <w:tcPr>
            <w:tcW w:w="10881" w:type="dxa"/>
            <w:shd w:val="pct12" w:color="000000" w:fill="FFFFFF"/>
          </w:tcPr>
          <w:p w14:paraId="07443A9D" w14:textId="77777777" w:rsidR="004450B9" w:rsidRPr="004450B9" w:rsidRDefault="004450B9" w:rsidP="005C7C1A">
            <w:pPr>
              <w:pStyle w:val="Heading3"/>
              <w:rPr>
                <w:sz w:val="19"/>
                <w:szCs w:val="19"/>
              </w:rPr>
            </w:pPr>
          </w:p>
        </w:tc>
      </w:tr>
      <w:tr w:rsidR="004450B9" w:rsidRPr="004450B9" w14:paraId="5204C8F4" w14:textId="77777777" w:rsidTr="005C7C1A">
        <w:trPr>
          <w:trHeight w:val="1086"/>
        </w:trPr>
        <w:tc>
          <w:tcPr>
            <w:tcW w:w="10881" w:type="dxa"/>
          </w:tcPr>
          <w:p w14:paraId="30B675DC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62D43E4E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036717D2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50992D5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7B52AA0D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D52A92A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57306E39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780162DC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683A902D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9B9EABC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5C6F06B6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A615AD8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73E6EB6E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7CE2C86E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3300C57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05561A22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53354A7D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3E7789D5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0AEF83DA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1A20303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5F5A4222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4A80D76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5E192C0D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06BBD3CE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6EB93A95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53096189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9EFA4E7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69960D7A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3C90002D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7B6385AD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340C3B0E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54424FA4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0EF63254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15F57BA3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0594DBC2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3ABF5627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5958E43E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423902B4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029879D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74444BCD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7B1CF965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19896B2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5C1381DE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736A0DB1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469C3CA8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72CFCE86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932CE30" w14:textId="77777777" w:rsid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  <w:p w14:paraId="2CC6645B" w14:textId="77777777" w:rsidR="004450B9" w:rsidRPr="004450B9" w:rsidRDefault="004450B9" w:rsidP="005C7C1A">
            <w:pPr>
              <w:spacing w:before="60"/>
              <w:rPr>
                <w:b/>
                <w:sz w:val="19"/>
                <w:szCs w:val="19"/>
              </w:rPr>
            </w:pPr>
          </w:p>
        </w:tc>
      </w:tr>
    </w:tbl>
    <w:p w14:paraId="7A48870C" w14:textId="77777777" w:rsidR="004335C9" w:rsidRPr="004450B9" w:rsidRDefault="004335C9">
      <w:pPr>
        <w:pStyle w:val="Header"/>
        <w:tabs>
          <w:tab w:val="clear" w:pos="4153"/>
          <w:tab w:val="clear" w:pos="8306"/>
        </w:tabs>
        <w:rPr>
          <w:b/>
          <w:sz w:val="19"/>
          <w:szCs w:val="19"/>
        </w:rPr>
      </w:pPr>
    </w:p>
    <w:sectPr w:rsidR="004335C9" w:rsidRPr="004450B9" w:rsidSect="0075727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32" w:right="567" w:bottom="232" w:left="56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A0485" w14:textId="77777777" w:rsidR="003D4083" w:rsidRDefault="003D4083">
      <w:r>
        <w:separator/>
      </w:r>
    </w:p>
  </w:endnote>
  <w:endnote w:type="continuationSeparator" w:id="0">
    <w:p w14:paraId="01FE57CF" w14:textId="77777777" w:rsidR="003D4083" w:rsidRDefault="003D4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357F" w14:textId="77777777" w:rsidR="0026651D" w:rsidRDefault="0026651D">
    <w:pPr>
      <w:pStyle w:val="Footer"/>
      <w:rPr>
        <w:i/>
      </w:rPr>
    </w:pPr>
    <w:r>
      <w:tab/>
      <w:t xml:space="preserve">               Confidential                                                                                                  </w:t>
    </w:r>
    <w:r>
      <w:rPr>
        <w:i/>
      </w:rPr>
      <w:t xml:space="preserve">Page </w:t>
    </w:r>
    <w:r>
      <w:rPr>
        <w:rStyle w:val="PageNumber"/>
        <w:i/>
      </w:rPr>
      <w:fldChar w:fldCharType="begin"/>
    </w:r>
    <w:r>
      <w:rPr>
        <w:rStyle w:val="PageNumber"/>
        <w:i/>
      </w:rPr>
      <w:instrText xml:space="preserve"> PAGE </w:instrText>
    </w:r>
    <w:r>
      <w:rPr>
        <w:rStyle w:val="PageNumber"/>
        <w:i/>
      </w:rPr>
      <w:fldChar w:fldCharType="separate"/>
    </w:r>
    <w:r w:rsidR="004063D1">
      <w:rPr>
        <w:rStyle w:val="PageNumber"/>
        <w:i/>
        <w:noProof/>
      </w:rPr>
      <w:t>1</w:t>
    </w:r>
    <w:r>
      <w:rPr>
        <w:rStyle w:val="PageNumber"/>
        <w:i/>
      </w:rPr>
      <w:fldChar w:fldCharType="end"/>
    </w:r>
    <w:r>
      <w:rPr>
        <w:rStyle w:val="PageNumber"/>
        <w:i/>
      </w:rPr>
      <w:t xml:space="preserve"> of </w:t>
    </w:r>
    <w:r w:rsidR="00373B2F">
      <w:rPr>
        <w:rStyle w:val="PageNumber"/>
        <w:i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11D5" w14:textId="77777777" w:rsidR="0026651D" w:rsidRDefault="0026651D">
    <w:pPr>
      <w:pStyle w:val="Footer"/>
      <w:jc w:val="center"/>
    </w:pPr>
    <w:r>
      <w:t>Restricted / Confidential</w:t>
    </w:r>
  </w:p>
  <w:p w14:paraId="7947C841" w14:textId="77777777" w:rsidR="0026651D" w:rsidRDefault="0026651D">
    <w:pPr>
      <w:pStyle w:val="Footer"/>
      <w:jc w:val="right"/>
      <w:rPr>
        <w:i/>
      </w:rPr>
    </w:pPr>
    <w:r>
      <w:rPr>
        <w:i/>
      </w:rPr>
      <w:t xml:space="preserve">Page </w:t>
    </w:r>
    <w:r>
      <w:rPr>
        <w:rStyle w:val="PageNumber"/>
        <w:i/>
      </w:rPr>
      <w:fldChar w:fldCharType="begin"/>
    </w:r>
    <w:r>
      <w:rPr>
        <w:rStyle w:val="PageNumber"/>
        <w:i/>
      </w:rPr>
      <w:instrText xml:space="preserve"> PAGE </w:instrText>
    </w:r>
    <w:r>
      <w:rPr>
        <w:rStyle w:val="PageNumber"/>
        <w:i/>
      </w:rPr>
      <w:fldChar w:fldCharType="separate"/>
    </w:r>
    <w:r>
      <w:rPr>
        <w:rStyle w:val="PageNumber"/>
        <w:i/>
        <w:noProof/>
      </w:rPr>
      <w:t>1</w:t>
    </w:r>
    <w:r>
      <w:rPr>
        <w:rStyle w:val="PageNumber"/>
        <w:i/>
      </w:rPr>
      <w:fldChar w:fldCharType="end"/>
    </w:r>
    <w:r>
      <w:rPr>
        <w:rStyle w:val="PageNumber"/>
        <w:i/>
      </w:rPr>
      <w:t xml:space="preserve"> of </w:t>
    </w:r>
    <w:r>
      <w:rPr>
        <w:rStyle w:val="PageNumber"/>
        <w:i/>
      </w:rPr>
      <w:fldChar w:fldCharType="begin"/>
    </w:r>
    <w:r>
      <w:rPr>
        <w:rStyle w:val="PageNumber"/>
        <w:i/>
      </w:rPr>
      <w:instrText xml:space="preserve"> NUMPAGES </w:instrText>
    </w:r>
    <w:r>
      <w:rPr>
        <w:rStyle w:val="PageNumber"/>
        <w:i/>
      </w:rPr>
      <w:fldChar w:fldCharType="separate"/>
    </w:r>
    <w:r w:rsidR="00EC22A0">
      <w:rPr>
        <w:rStyle w:val="PageNumber"/>
        <w:i/>
        <w:noProof/>
      </w:rPr>
      <w:t>2</w:t>
    </w:r>
    <w:r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6AC06" w14:textId="77777777" w:rsidR="003D4083" w:rsidRDefault="003D4083">
      <w:r>
        <w:separator/>
      </w:r>
    </w:p>
  </w:footnote>
  <w:footnote w:type="continuationSeparator" w:id="0">
    <w:p w14:paraId="03F31948" w14:textId="77777777" w:rsidR="003D4083" w:rsidRDefault="003D4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D7DD" w14:textId="77777777" w:rsidR="0026651D" w:rsidRDefault="0026651D">
    <w:pPr>
      <w:pStyle w:val="Header"/>
      <w:jc w:val="right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F042" w14:textId="77777777" w:rsidR="0026651D" w:rsidRDefault="0026651D">
    <w:pPr>
      <w:pStyle w:val="Header"/>
      <w:jc w:val="center"/>
    </w:pPr>
    <w:r>
      <w:t xml:space="preserve">Restricted / Confidential </w:t>
    </w:r>
  </w:p>
  <w:p w14:paraId="3909E7BF" w14:textId="77777777" w:rsidR="0026651D" w:rsidRDefault="0026651D">
    <w:pPr>
      <w:pStyle w:val="Header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0EA3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241C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80E1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E0E0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449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5E06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00F3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2AB9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041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6417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90E00"/>
    <w:multiLevelType w:val="hybridMultilevel"/>
    <w:tmpl w:val="3B1618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268D8"/>
    <w:multiLevelType w:val="hybridMultilevel"/>
    <w:tmpl w:val="0016A8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D3878"/>
    <w:multiLevelType w:val="hybridMultilevel"/>
    <w:tmpl w:val="3A94C74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055C"/>
    <w:multiLevelType w:val="multilevel"/>
    <w:tmpl w:val="A87E69F4"/>
    <w:lvl w:ilvl="0">
      <w:start w:val="1"/>
      <w:numFmt w:val="decimal"/>
      <w:lvlText w:val="%1.0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AD04E3D"/>
    <w:multiLevelType w:val="multilevel"/>
    <w:tmpl w:val="7ADCBA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C8F7CE3"/>
    <w:multiLevelType w:val="multilevel"/>
    <w:tmpl w:val="B2D65A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78269463">
    <w:abstractNumId w:val="10"/>
  </w:num>
  <w:num w:numId="2" w16cid:durableId="1843201572">
    <w:abstractNumId w:val="9"/>
  </w:num>
  <w:num w:numId="3" w16cid:durableId="1290670300">
    <w:abstractNumId w:val="7"/>
  </w:num>
  <w:num w:numId="4" w16cid:durableId="1184395268">
    <w:abstractNumId w:val="6"/>
  </w:num>
  <w:num w:numId="5" w16cid:durableId="909929106">
    <w:abstractNumId w:val="5"/>
  </w:num>
  <w:num w:numId="6" w16cid:durableId="1895501889">
    <w:abstractNumId w:val="4"/>
  </w:num>
  <w:num w:numId="7" w16cid:durableId="1311908569">
    <w:abstractNumId w:val="8"/>
  </w:num>
  <w:num w:numId="8" w16cid:durableId="1511027106">
    <w:abstractNumId w:val="3"/>
  </w:num>
  <w:num w:numId="9" w16cid:durableId="1487087669">
    <w:abstractNumId w:val="2"/>
  </w:num>
  <w:num w:numId="10" w16cid:durableId="1672835207">
    <w:abstractNumId w:val="1"/>
  </w:num>
  <w:num w:numId="11" w16cid:durableId="2120444562">
    <w:abstractNumId w:val="0"/>
  </w:num>
  <w:num w:numId="12" w16cid:durableId="1295983791">
    <w:abstractNumId w:val="11"/>
  </w:num>
  <w:num w:numId="13" w16cid:durableId="209612478">
    <w:abstractNumId w:val="12"/>
  </w:num>
  <w:num w:numId="14" w16cid:durableId="930773104">
    <w:abstractNumId w:val="13"/>
  </w:num>
  <w:num w:numId="15" w16cid:durableId="1518347259">
    <w:abstractNumId w:val="15"/>
  </w:num>
  <w:num w:numId="16" w16cid:durableId="4187918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EE"/>
    <w:rsid w:val="00064B22"/>
    <w:rsid w:val="001B351D"/>
    <w:rsid w:val="001D1E73"/>
    <w:rsid w:val="001E32A9"/>
    <w:rsid w:val="0026651D"/>
    <w:rsid w:val="002B1BDF"/>
    <w:rsid w:val="00373B2F"/>
    <w:rsid w:val="003B28CA"/>
    <w:rsid w:val="003D4083"/>
    <w:rsid w:val="004063D1"/>
    <w:rsid w:val="004335C9"/>
    <w:rsid w:val="00433EBF"/>
    <w:rsid w:val="004450B9"/>
    <w:rsid w:val="00474D88"/>
    <w:rsid w:val="00474FC9"/>
    <w:rsid w:val="004761DB"/>
    <w:rsid w:val="004D48C3"/>
    <w:rsid w:val="00731803"/>
    <w:rsid w:val="007351F7"/>
    <w:rsid w:val="00750920"/>
    <w:rsid w:val="00757279"/>
    <w:rsid w:val="00784DE8"/>
    <w:rsid w:val="00833D07"/>
    <w:rsid w:val="008731A4"/>
    <w:rsid w:val="009356B1"/>
    <w:rsid w:val="00956F15"/>
    <w:rsid w:val="00986671"/>
    <w:rsid w:val="00A208FA"/>
    <w:rsid w:val="00A35D30"/>
    <w:rsid w:val="00A8217A"/>
    <w:rsid w:val="00B33B1D"/>
    <w:rsid w:val="00BA14F8"/>
    <w:rsid w:val="00C351EE"/>
    <w:rsid w:val="00C734B1"/>
    <w:rsid w:val="00DE438F"/>
    <w:rsid w:val="00E569D6"/>
    <w:rsid w:val="00E73268"/>
    <w:rsid w:val="00EB4A71"/>
    <w:rsid w:val="00EC166D"/>
    <w:rsid w:val="00EC22A0"/>
    <w:rsid w:val="00F5651D"/>
    <w:rsid w:val="00F8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3B4B90"/>
  <w15:docId w15:val="{D44C593C-B23A-47FB-AD64-D75B3B35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hAnsi="Trebuchet MS"/>
      <w:sz w:val="22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shd w:val="pct12" w:color="000000" w:fill="FFFFFF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6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60" w:after="60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spacing w:before="60" w:after="120"/>
      <w:outlineLvl w:val="4"/>
    </w:pPr>
    <w:rPr>
      <w:b/>
      <w:color w:val="3399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i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757279"/>
    <w:rPr>
      <w:rFonts w:ascii="Trebuchet MS" w:hAnsi="Trebuchet MS"/>
      <w:b/>
    </w:rPr>
  </w:style>
  <w:style w:type="table" w:styleId="TableGrid">
    <w:name w:val="Table Grid"/>
    <w:basedOn w:val="TableNormal"/>
    <w:uiPriority w:val="59"/>
    <w:rsid w:val="00735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C1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ildprotectionadvice@highland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ll\My%20Documents\GIRFEC\Multi-agency_Child_Protection_Concern_Form%2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A257710CFF042929295C770DE0902" ma:contentTypeVersion="4" ma:contentTypeDescription="Create a new document." ma:contentTypeScope="" ma:versionID="24abf9c2efa5dfd779a42f4acc7175c2">
  <xsd:schema xmlns:xsd="http://www.w3.org/2001/XMLSchema" xmlns:xs="http://www.w3.org/2001/XMLSchema" xmlns:p="http://schemas.microsoft.com/office/2006/metadata/properties" xmlns:ns2="e41a05b8-ea4c-48c0-8b59-fb40ed43a9dc" targetNamespace="http://schemas.microsoft.com/office/2006/metadata/properties" ma:root="true" ma:fieldsID="4545d276867bd5b858f761041ba658c3" ns2:_="">
    <xsd:import namespace="e41a05b8-ea4c-48c0-8b59-fb40ed43a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a05b8-ea4c-48c0-8b59-fb40ed43a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25BEBA-8482-4C9E-9E6C-C6E79624C29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A1EA453-60CB-49C8-B72A-AD3C30D427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2F1014-FEA2-479F-BDDB-8DD8D15DC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1a05b8-ea4c-48c0-8b59-fb40ed43a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4C8342-E615-4DF9-8229-6D2BCBC986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Multi-agency_Child_Protection_Concern_Form 2</Template>
  <TotalTime>6</TotalTime>
  <Pages>2</Pages>
  <Words>245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Child Protection Referral</vt:lpstr>
    </vt:vector>
  </TitlesOfParts>
  <Company>Northern Constabulary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Child Protection Referral</dc:title>
  <dc:creator>Jill</dc:creator>
  <cp:lastModifiedBy>Lindy Gow (Business Support (H&amp;SC))</cp:lastModifiedBy>
  <cp:revision>5</cp:revision>
  <cp:lastPrinted>2017-04-28T10:35:00Z</cp:lastPrinted>
  <dcterms:created xsi:type="dcterms:W3CDTF">2025-08-05T13:56:00Z</dcterms:created>
  <dcterms:modified xsi:type="dcterms:W3CDTF">2025-08-07T09:30:00Z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TitusGUID">
    <vt:lpwstr>f9785ed4-de1d-44a3-8b41-1f27e8ba9b7c</vt:lpwstr>
  </property>
  <property fmtid="{D5CDD505-2E9C-101B-9397-08002B2CF9AE}" pid="4" name="ContentTypeId">
    <vt:lpwstr>0x010100A8AA257710CFF042929295C770DE0902</vt:lpwstr>
  </property>
</Properties>
</file>